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8A2CA" w14:textId="77777777" w:rsidR="00A42E35" w:rsidRDefault="00A42E35" w:rsidP="00A42E35">
      <w:bookmarkStart w:id="0" w:name="_GoBack"/>
      <w:bookmarkEnd w:id="0"/>
    </w:p>
    <w:p w14:paraId="0429D57C" w14:textId="77777777" w:rsidR="00A42E35" w:rsidRDefault="00A42E35" w:rsidP="00A42E35"/>
    <w:p w14:paraId="53EFAF11" w14:textId="77777777" w:rsidR="00A42E35" w:rsidRDefault="00A42E35" w:rsidP="00A42E35"/>
    <w:p w14:paraId="1F8F535B" w14:textId="2C02A406" w:rsidR="00EA4404" w:rsidRPr="007040F9" w:rsidRDefault="00EA4404" w:rsidP="007040F9"/>
    <w:sectPr w:rsidR="00EA4404" w:rsidRPr="007040F9" w:rsidSect="00A528DC">
      <w:headerReference w:type="even" r:id="rId8"/>
      <w:headerReference w:type="default" r:id="rId9"/>
      <w:footerReference w:type="default" r:id="rId10"/>
      <w:pgSz w:w="11900" w:h="16840"/>
      <w:pgMar w:top="1254" w:right="1800" w:bottom="1418" w:left="1800" w:header="708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62980" w14:textId="77777777" w:rsidR="00D409CD" w:rsidRDefault="00D409CD" w:rsidP="00206697">
      <w:r>
        <w:separator/>
      </w:r>
    </w:p>
  </w:endnote>
  <w:endnote w:type="continuationSeparator" w:id="0">
    <w:p w14:paraId="14B63287" w14:textId="77777777" w:rsidR="00D409CD" w:rsidRDefault="00D409CD" w:rsidP="00206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749EC" w14:textId="77777777" w:rsidR="00206697" w:rsidRDefault="00206697" w:rsidP="00206697">
    <w:pPr>
      <w:pStyle w:val="Footer"/>
      <w:tabs>
        <w:tab w:val="clear" w:pos="8306"/>
        <w:tab w:val="right" w:pos="10206"/>
      </w:tabs>
      <w:ind w:left="-1800"/>
    </w:pPr>
    <w:r>
      <w:rPr>
        <w:noProof/>
        <w:lang w:val="en-GB" w:eastAsia="en-GB"/>
      </w:rPr>
      <w:drawing>
        <wp:inline distT="0" distB="0" distL="0" distR="0" wp14:anchorId="4ED69115" wp14:editId="18889F82">
          <wp:extent cx="7601386" cy="919493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bottom-01-01.png"/>
                  <pic:cNvPicPr/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6073" cy="920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08115" w14:textId="77777777" w:rsidR="00D409CD" w:rsidRDefault="00D409CD" w:rsidP="00206697">
      <w:r>
        <w:separator/>
      </w:r>
    </w:p>
  </w:footnote>
  <w:footnote w:type="continuationSeparator" w:id="0">
    <w:p w14:paraId="6B7276D3" w14:textId="77777777" w:rsidR="00D409CD" w:rsidRDefault="00D409CD" w:rsidP="00206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7F471" w14:textId="77777777" w:rsidR="00A528DC" w:rsidRPr="00A42E35" w:rsidRDefault="00D409CD">
    <w:pPr>
      <w:pStyle w:val="Header"/>
      <w:rPr>
        <w:lang w:val="en-GB"/>
      </w:rPr>
    </w:pPr>
    <w:sdt>
      <w:sdtPr>
        <w:id w:val="171999623"/>
        <w:placeholder>
          <w:docPart w:val="DF942E5C28A36E4E9558F2EDF46DE16A"/>
        </w:placeholder>
        <w:temporary/>
        <w:showingPlcHdr/>
      </w:sdtPr>
      <w:sdtEndPr/>
      <w:sdtContent>
        <w:r w:rsidR="00A528DC" w:rsidRPr="00A42E35">
          <w:rPr>
            <w:lang w:val="en-GB"/>
          </w:rPr>
          <w:t>[Type text]</w:t>
        </w:r>
      </w:sdtContent>
    </w:sdt>
    <w:r w:rsidR="00A528DC">
      <w:ptab w:relativeTo="margin" w:alignment="center" w:leader="none"/>
    </w:r>
    <w:sdt>
      <w:sdtPr>
        <w:id w:val="171999624"/>
        <w:placeholder>
          <w:docPart w:val="B049A1AC08FC68438A2D929848AA76AD"/>
        </w:placeholder>
        <w:temporary/>
        <w:showingPlcHdr/>
      </w:sdtPr>
      <w:sdtEndPr/>
      <w:sdtContent>
        <w:r w:rsidR="00A528DC" w:rsidRPr="00A42E35">
          <w:rPr>
            <w:lang w:val="en-GB"/>
          </w:rPr>
          <w:t>[Type text]</w:t>
        </w:r>
      </w:sdtContent>
    </w:sdt>
    <w:r w:rsidR="00A528DC">
      <w:ptab w:relativeTo="margin" w:alignment="right" w:leader="none"/>
    </w:r>
    <w:sdt>
      <w:sdtPr>
        <w:id w:val="171999625"/>
        <w:placeholder>
          <w:docPart w:val="C0FA54DF83739D418A85FAEA969762F9"/>
        </w:placeholder>
        <w:temporary/>
        <w:showingPlcHdr/>
      </w:sdtPr>
      <w:sdtEndPr/>
      <w:sdtContent>
        <w:r w:rsidR="00A528DC" w:rsidRPr="00A42E35">
          <w:rPr>
            <w:lang w:val="en-GB"/>
          </w:rPr>
          <w:t>[Type text]</w:t>
        </w:r>
      </w:sdtContent>
    </w:sdt>
  </w:p>
  <w:p w14:paraId="6F498B29" w14:textId="77777777" w:rsidR="00A528DC" w:rsidRPr="00A42E35" w:rsidRDefault="00A528DC">
    <w:pPr>
      <w:pStyle w:val="Header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CF417" w14:textId="77777777" w:rsidR="00A528DC" w:rsidRDefault="00A528DC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7736E6BC" wp14:editId="103EA898">
          <wp:simplePos x="0" y="0"/>
          <wp:positionH relativeFrom="column">
            <wp:posOffset>4326890</wp:posOffset>
          </wp:positionH>
          <wp:positionV relativeFrom="paragraph">
            <wp:posOffset>-372110</wp:posOffset>
          </wp:positionV>
          <wp:extent cx="2188210" cy="71882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emplate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8210" cy="71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 w:rsidRPr="00A528DC">
      <w:rPr>
        <w:noProof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07pt;height:210pt" o:bullet="t">
        <v:imagedata r:id="rId1" o:title="artFBDD"/>
      </v:shape>
    </w:pict>
  </w:numPicBullet>
  <w:abstractNum w:abstractNumId="0" w15:restartNumberingAfterBreak="0">
    <w:nsid w:val="001F6526"/>
    <w:multiLevelType w:val="hybridMultilevel"/>
    <w:tmpl w:val="6ECE4F0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2602"/>
    <w:multiLevelType w:val="multilevel"/>
    <w:tmpl w:val="4DC29AC8"/>
    <w:lvl w:ilvl="0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0C04A95"/>
    <w:multiLevelType w:val="multilevel"/>
    <w:tmpl w:val="41B4EF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3403C1F"/>
    <w:multiLevelType w:val="multilevel"/>
    <w:tmpl w:val="74A0B5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ADD5406"/>
    <w:multiLevelType w:val="hybridMultilevel"/>
    <w:tmpl w:val="43B0121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10CD7"/>
    <w:multiLevelType w:val="hybridMultilevel"/>
    <w:tmpl w:val="B158FC18"/>
    <w:lvl w:ilvl="0" w:tplc="C37E4F96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60740E6"/>
    <w:multiLevelType w:val="hybridMultilevel"/>
    <w:tmpl w:val="D5FCA7DC"/>
    <w:lvl w:ilvl="0" w:tplc="0813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9532395C">
      <w:numFmt w:val="bullet"/>
      <w:lvlText w:val="•"/>
      <w:lvlJc w:val="left"/>
      <w:pPr>
        <w:ind w:left="1724" w:hanging="360"/>
      </w:pPr>
      <w:rPr>
        <w:rFonts w:ascii="Calibri" w:eastAsiaTheme="minorHAns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227603C"/>
    <w:multiLevelType w:val="hybridMultilevel"/>
    <w:tmpl w:val="55AAD7C4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D92BC8"/>
    <w:multiLevelType w:val="hybridMultilevel"/>
    <w:tmpl w:val="B04AAA24"/>
    <w:lvl w:ilvl="0" w:tplc="C37E4F96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657AC"/>
    <w:multiLevelType w:val="hybridMultilevel"/>
    <w:tmpl w:val="5C1058E6"/>
    <w:lvl w:ilvl="0" w:tplc="0813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9532395C">
      <w:numFmt w:val="bullet"/>
      <w:lvlText w:val="•"/>
      <w:lvlJc w:val="left"/>
      <w:pPr>
        <w:ind w:left="1724" w:hanging="360"/>
      </w:pPr>
      <w:rPr>
        <w:rFonts w:ascii="Calibri" w:eastAsiaTheme="minorHAns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64FD00BE"/>
    <w:multiLevelType w:val="hybridMultilevel"/>
    <w:tmpl w:val="4686D6F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441D93"/>
    <w:multiLevelType w:val="hybridMultilevel"/>
    <w:tmpl w:val="4DC29AC8"/>
    <w:lvl w:ilvl="0" w:tplc="C37E4F96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7F58C3F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26FF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EC549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EE9B8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36167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D48F8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3CBBD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A3442B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10"/>
  </w:num>
  <w:num w:numId="9">
    <w:abstractNumId w:val="2"/>
  </w:num>
  <w:num w:numId="10">
    <w:abstractNumId w:val="3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697"/>
    <w:rsid w:val="0012559E"/>
    <w:rsid w:val="00206697"/>
    <w:rsid w:val="002C2F7F"/>
    <w:rsid w:val="002F057D"/>
    <w:rsid w:val="003C4539"/>
    <w:rsid w:val="005F6630"/>
    <w:rsid w:val="006D3419"/>
    <w:rsid w:val="006D7BFE"/>
    <w:rsid w:val="007040F9"/>
    <w:rsid w:val="00825A95"/>
    <w:rsid w:val="008273DB"/>
    <w:rsid w:val="00A42E35"/>
    <w:rsid w:val="00A528DC"/>
    <w:rsid w:val="00AC3945"/>
    <w:rsid w:val="00B219A8"/>
    <w:rsid w:val="00B32FAB"/>
    <w:rsid w:val="00B40480"/>
    <w:rsid w:val="00C13140"/>
    <w:rsid w:val="00D409CD"/>
    <w:rsid w:val="00EA4404"/>
    <w:rsid w:val="00F37CEB"/>
    <w:rsid w:val="00F9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6B000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C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7CE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669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697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0669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6697"/>
  </w:style>
  <w:style w:type="paragraph" w:styleId="Footer">
    <w:name w:val="footer"/>
    <w:basedOn w:val="Normal"/>
    <w:link w:val="FooterChar"/>
    <w:uiPriority w:val="99"/>
    <w:unhideWhenUsed/>
    <w:rsid w:val="0020669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6697"/>
  </w:style>
  <w:style w:type="paragraph" w:customStyle="1" w:styleId="Default">
    <w:name w:val="Default"/>
    <w:rsid w:val="007040F9"/>
    <w:pPr>
      <w:autoSpaceDE w:val="0"/>
      <w:autoSpaceDN w:val="0"/>
      <w:adjustRightInd w:val="0"/>
    </w:pPr>
    <w:rPr>
      <w:rFonts w:ascii="Calibri" w:eastAsiaTheme="minorHAns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2F057D"/>
    <w:pPr>
      <w:ind w:left="720"/>
      <w:contextualSpacing/>
    </w:pPr>
    <w:rPr>
      <w:rFonts w:eastAsiaTheme="minorHAnsi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37CE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37C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F942E5C28A36E4E9558F2EDF46DE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D4890C-07EB-0141-98D1-4AD4F42360B0}"/>
      </w:docPartPr>
      <w:docPartBody>
        <w:p w:rsidR="009C06BB" w:rsidRDefault="00845967" w:rsidP="00845967">
          <w:pPr>
            <w:pStyle w:val="DF942E5C28A36E4E9558F2EDF46DE16A"/>
          </w:pPr>
          <w:r>
            <w:t>[Type text]</w:t>
          </w:r>
        </w:p>
      </w:docPartBody>
    </w:docPart>
    <w:docPart>
      <w:docPartPr>
        <w:name w:val="B049A1AC08FC68438A2D929848AA7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FF00D-EA70-034A-AE36-C4C58389597E}"/>
      </w:docPartPr>
      <w:docPartBody>
        <w:p w:rsidR="009C06BB" w:rsidRDefault="00845967" w:rsidP="00845967">
          <w:pPr>
            <w:pStyle w:val="B049A1AC08FC68438A2D929848AA76AD"/>
          </w:pPr>
          <w:r>
            <w:t>[Type text]</w:t>
          </w:r>
        </w:p>
      </w:docPartBody>
    </w:docPart>
    <w:docPart>
      <w:docPartPr>
        <w:name w:val="C0FA54DF83739D418A85FAEA96976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CFFE2-7F30-1C40-B187-1AB68569A9B1}"/>
      </w:docPartPr>
      <w:docPartBody>
        <w:p w:rsidR="009C06BB" w:rsidRDefault="00845967" w:rsidP="00845967">
          <w:pPr>
            <w:pStyle w:val="C0FA54DF83739D418A85FAEA969762F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auto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967"/>
    <w:rsid w:val="006F2C55"/>
    <w:rsid w:val="00717F83"/>
    <w:rsid w:val="00845967"/>
    <w:rsid w:val="009C06BB"/>
    <w:rsid w:val="00BC6D19"/>
    <w:rsid w:val="00DC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nl-BE" w:eastAsia="ja-JP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96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942E5C28A36E4E9558F2EDF46DE16A">
    <w:name w:val="DF942E5C28A36E4E9558F2EDF46DE16A"/>
    <w:rsid w:val="00845967"/>
  </w:style>
  <w:style w:type="paragraph" w:customStyle="1" w:styleId="B049A1AC08FC68438A2D929848AA76AD">
    <w:name w:val="B049A1AC08FC68438A2D929848AA76AD"/>
    <w:rsid w:val="00845967"/>
  </w:style>
  <w:style w:type="paragraph" w:customStyle="1" w:styleId="C0FA54DF83739D418A85FAEA969762F9">
    <w:name w:val="C0FA54DF83739D418A85FAEA969762F9"/>
    <w:rsid w:val="00845967"/>
  </w:style>
  <w:style w:type="paragraph" w:customStyle="1" w:styleId="5BC0540716AD4F4EB029614BBA7A6F20">
    <w:name w:val="5BC0540716AD4F4EB029614BBA7A6F20"/>
    <w:rsid w:val="00845967"/>
  </w:style>
  <w:style w:type="paragraph" w:customStyle="1" w:styleId="CA75E6D803A95343BD3165913BE46804">
    <w:name w:val="CA75E6D803A95343BD3165913BE46804"/>
    <w:rsid w:val="00845967"/>
  </w:style>
  <w:style w:type="paragraph" w:customStyle="1" w:styleId="1D9DDE441D45404E9C516C9C8280A631">
    <w:name w:val="1D9DDE441D45404E9C516C9C8280A631"/>
    <w:rsid w:val="008459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993F54-2C3E-4BCE-B0DB-0119C37F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duoword</Template>
  <TotalTime>115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duomedia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Decabootere</dc:creator>
  <cp:keywords/>
  <dc:description/>
  <cp:lastModifiedBy>Louis De Nolf</cp:lastModifiedBy>
  <cp:revision>10</cp:revision>
  <cp:lastPrinted>2015-02-05T11:25:00Z</cp:lastPrinted>
  <dcterms:created xsi:type="dcterms:W3CDTF">2015-02-05T11:08:00Z</dcterms:created>
  <dcterms:modified xsi:type="dcterms:W3CDTF">2016-09-27T10:48:00Z</dcterms:modified>
</cp:coreProperties>
</file>